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7"/>
        <w:gridCol w:w="11693"/>
      </w:tblGrid>
      <w:tr w:rsidR="00EA78FC" w:rsidRPr="004D5B35" w:rsidTr="003C2DE9">
        <w:tc>
          <w:tcPr>
            <w:tcW w:w="0" w:type="auto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 w:rsidRPr="004D5B35">
              <w:rPr>
                <w:rFonts w:ascii="Arial" w:hAnsi="Arial" w:cs="Arial"/>
                <w:b/>
                <w:sz w:val="18"/>
              </w:rPr>
              <w:t>CONSECUTIVO</w:t>
            </w:r>
          </w:p>
        </w:tc>
        <w:tc>
          <w:tcPr>
            <w:tcW w:w="11693" w:type="dxa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01</w:t>
            </w:r>
          </w:p>
        </w:tc>
      </w:tr>
      <w:tr w:rsidR="00EA78FC" w:rsidRPr="004D5B35" w:rsidTr="003C2DE9">
        <w:tc>
          <w:tcPr>
            <w:tcW w:w="0" w:type="auto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OBJETIVO DEL PROGRAMA</w:t>
            </w:r>
          </w:p>
        </w:tc>
        <w:tc>
          <w:tcPr>
            <w:tcW w:w="11693" w:type="dxa"/>
            <w:vAlign w:val="center"/>
          </w:tcPr>
          <w:p w:rsidR="004D5B35" w:rsidRPr="004D5B35" w:rsidRDefault="004D5B35" w:rsidP="006C2006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C60CCE">
              <w:rPr>
                <w:rFonts w:ascii="Arial" w:hAnsi="Arial" w:cs="Arial"/>
                <w:b/>
                <w:sz w:val="16"/>
                <w:szCs w:val="16"/>
              </w:rPr>
              <w:t xml:space="preserve">Verificar el cumplimiento de los requisitos </w:t>
            </w:r>
            <w:r>
              <w:rPr>
                <w:rFonts w:ascii="Arial" w:hAnsi="Arial" w:cs="Arial"/>
                <w:b/>
                <w:sz w:val="16"/>
                <w:szCs w:val="16"/>
              </w:rPr>
              <w:t>legales GP</w:t>
            </w:r>
            <w:r w:rsidRPr="00C60CCE">
              <w:rPr>
                <w:rFonts w:ascii="Arial" w:hAnsi="Arial" w:cs="Arial"/>
                <w:b/>
                <w:sz w:val="16"/>
                <w:szCs w:val="16"/>
              </w:rPr>
              <w:t xml:space="preserve"> 1000-2009- </w:t>
            </w:r>
            <w:r>
              <w:rPr>
                <w:rFonts w:ascii="Arial" w:hAnsi="Arial" w:cs="Arial"/>
                <w:b/>
                <w:sz w:val="16"/>
                <w:szCs w:val="16"/>
              </w:rPr>
              <w:t>MECI</w:t>
            </w:r>
            <w:r w:rsidRPr="00C60CC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-SGSST Y MSPI </w:t>
            </w:r>
            <w:r w:rsidRPr="00C60CCE">
              <w:rPr>
                <w:rFonts w:ascii="Arial" w:hAnsi="Arial" w:cs="Arial"/>
                <w:b/>
                <w:sz w:val="16"/>
                <w:szCs w:val="16"/>
              </w:rPr>
              <w:t>en la institución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;   Cumplimiento de </w:t>
            </w:r>
            <w:r w:rsidRPr="00FB465F">
              <w:rPr>
                <w:rFonts w:ascii="Arial" w:hAnsi="Arial" w:cs="Arial"/>
                <w:b/>
                <w:sz w:val="16"/>
                <w:szCs w:val="16"/>
              </w:rPr>
              <w:t xml:space="preserve">objetivos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institucionales; </w:t>
            </w:r>
            <w:r w:rsidRPr="00FB465F">
              <w:rPr>
                <w:rFonts w:ascii="Arial" w:hAnsi="Arial" w:cs="Arial"/>
                <w:b/>
                <w:sz w:val="16"/>
                <w:szCs w:val="16"/>
              </w:rPr>
              <w:t xml:space="preserve">evaluar los procesos </w:t>
            </w:r>
            <w:r w:rsidR="00EA78FC">
              <w:rPr>
                <w:rFonts w:ascii="Arial" w:hAnsi="Arial" w:cs="Arial"/>
                <w:b/>
                <w:sz w:val="16"/>
                <w:szCs w:val="16"/>
              </w:rPr>
              <w:t xml:space="preserve"> y procedimientos, políticas y  manuales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  <w:tr w:rsidR="00EA78FC" w:rsidRPr="004D5B35" w:rsidTr="003C2DE9">
        <w:tc>
          <w:tcPr>
            <w:tcW w:w="0" w:type="auto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ALCANCE</w:t>
            </w:r>
          </w:p>
        </w:tc>
        <w:tc>
          <w:tcPr>
            <w:tcW w:w="11693" w:type="dxa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Aplica a todos los </w:t>
            </w:r>
            <w:r w:rsidRPr="00FB465F">
              <w:rPr>
                <w:rFonts w:ascii="Arial" w:hAnsi="Arial" w:cs="Arial"/>
                <w:b/>
                <w:sz w:val="16"/>
                <w:szCs w:val="16"/>
              </w:rPr>
              <w:t xml:space="preserve"> procesos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y procedimientos institucionales</w:t>
            </w:r>
            <w:r w:rsidR="00EA78FC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  <w:tr w:rsidR="00EA78FC" w:rsidRPr="004D5B35" w:rsidTr="003C2DE9">
        <w:tc>
          <w:tcPr>
            <w:tcW w:w="0" w:type="auto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CRITERIOS</w:t>
            </w:r>
          </w:p>
        </w:tc>
        <w:tc>
          <w:tcPr>
            <w:tcW w:w="11693" w:type="dxa"/>
            <w:vAlign w:val="center"/>
          </w:tcPr>
          <w:p w:rsidR="004D5B35" w:rsidRPr="004D5B35" w:rsidRDefault="00EA78FC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NTC-GP1000</w:t>
            </w:r>
            <w:r w:rsidRPr="00C60CCE">
              <w:rPr>
                <w:rFonts w:ascii="Arial" w:hAnsi="Arial" w:cs="Arial"/>
                <w:b/>
                <w:sz w:val="16"/>
                <w:szCs w:val="16"/>
              </w:rPr>
              <w:t>, MECI</w:t>
            </w:r>
            <w:r>
              <w:rPr>
                <w:rFonts w:ascii="Arial" w:hAnsi="Arial" w:cs="Arial"/>
                <w:b/>
                <w:sz w:val="16"/>
                <w:szCs w:val="16"/>
              </w:rPr>
              <w:t>, NTC 5555, SGSST, MSPI; REQUISITOS LEGALES; MANUALES Y PROCEDIMIENTOS INSTITUCIONALES.</w:t>
            </w:r>
          </w:p>
        </w:tc>
      </w:tr>
      <w:tr w:rsidR="00EA78FC" w:rsidRPr="004D5B35" w:rsidTr="003C2DE9">
        <w:tc>
          <w:tcPr>
            <w:tcW w:w="0" w:type="auto"/>
            <w:vAlign w:val="center"/>
          </w:tcPr>
          <w:p w:rsidR="004D5B35" w:rsidRPr="004D5B35" w:rsidRDefault="004D5B35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RESPONSABLE</w:t>
            </w:r>
          </w:p>
        </w:tc>
        <w:tc>
          <w:tcPr>
            <w:tcW w:w="11693" w:type="dxa"/>
            <w:vAlign w:val="center"/>
          </w:tcPr>
          <w:p w:rsidR="004D5B35" w:rsidRPr="004D5B35" w:rsidRDefault="00EA78FC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Jefe de Control Interno o quien haga sus veces</w:t>
            </w:r>
          </w:p>
        </w:tc>
      </w:tr>
      <w:tr w:rsidR="006C2006" w:rsidRPr="004D5B35" w:rsidTr="003C2DE9">
        <w:tc>
          <w:tcPr>
            <w:tcW w:w="0" w:type="auto"/>
            <w:vAlign w:val="center"/>
          </w:tcPr>
          <w:p w:rsidR="006C2006" w:rsidRDefault="006C2006" w:rsidP="006C200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EQUIPO AUDITOR</w:t>
            </w:r>
          </w:p>
        </w:tc>
        <w:tc>
          <w:tcPr>
            <w:tcW w:w="11693" w:type="dxa"/>
            <w:vAlign w:val="center"/>
          </w:tcPr>
          <w:p w:rsidR="006C2006" w:rsidRDefault="006C2006" w:rsidP="006C2006">
            <w:pPr>
              <w:rPr>
                <w:rFonts w:ascii="Arial" w:hAnsi="Arial" w:cs="Arial"/>
                <w:b/>
                <w:sz w:val="18"/>
              </w:rPr>
            </w:pPr>
          </w:p>
        </w:tc>
      </w:tr>
    </w:tbl>
    <w:p w:rsidR="002C5D9F" w:rsidRPr="0004273B" w:rsidRDefault="002C5D9F" w:rsidP="00AC5353">
      <w:pPr>
        <w:pStyle w:val="Piedepgina"/>
        <w:rPr>
          <w:rFonts w:ascii="Arial" w:hAnsi="Arial" w:cs="Arial"/>
          <w:sz w:val="16"/>
        </w:rPr>
      </w:pPr>
    </w:p>
    <w:tbl>
      <w:tblPr>
        <w:tblStyle w:val="Tablaconcuadrcula"/>
        <w:tblW w:w="13401" w:type="dxa"/>
        <w:tblLook w:val="04A0" w:firstRow="1" w:lastRow="0" w:firstColumn="1" w:lastColumn="0" w:noHBand="0" w:noVBand="1"/>
      </w:tblPr>
      <w:tblGrid>
        <w:gridCol w:w="2578"/>
        <w:gridCol w:w="625"/>
        <w:gridCol w:w="657"/>
        <w:gridCol w:w="645"/>
        <w:gridCol w:w="651"/>
        <w:gridCol w:w="626"/>
        <w:gridCol w:w="612"/>
        <w:gridCol w:w="658"/>
        <w:gridCol w:w="626"/>
        <w:gridCol w:w="638"/>
        <w:gridCol w:w="645"/>
        <w:gridCol w:w="593"/>
        <w:gridCol w:w="3847"/>
      </w:tblGrid>
      <w:tr w:rsidR="006C2006" w:rsidRPr="006C2006" w:rsidTr="00DC27C0">
        <w:trPr>
          <w:trHeight w:val="183"/>
        </w:trPr>
        <w:tc>
          <w:tcPr>
            <w:tcW w:w="2578" w:type="dxa"/>
            <w:vMerge w:val="restart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 w:rsidRPr="006C2006">
              <w:rPr>
                <w:rFonts w:ascii="Arial" w:hAnsi="Arial" w:cs="Arial"/>
                <w:b/>
                <w:sz w:val="18"/>
                <w:szCs w:val="18"/>
              </w:rPr>
              <w:t>TITULO DE AUDITORIA</w:t>
            </w:r>
          </w:p>
        </w:tc>
        <w:tc>
          <w:tcPr>
            <w:tcW w:w="6976" w:type="dxa"/>
            <w:gridSpan w:val="11"/>
            <w:vAlign w:val="center"/>
          </w:tcPr>
          <w:p w:rsidR="006C2006" w:rsidRPr="006C2006" w:rsidRDefault="006C2006" w:rsidP="006C2006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2006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3847" w:type="dxa"/>
            <w:vMerge w:val="restart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RESPONSABLEPORCESO/ACTIVIDAD  AUDITADA</w:t>
            </w:r>
          </w:p>
        </w:tc>
      </w:tr>
      <w:tr w:rsidR="006C2006" w:rsidRPr="006C2006" w:rsidTr="00DC27C0">
        <w:trPr>
          <w:trHeight w:val="118"/>
        </w:trPr>
        <w:tc>
          <w:tcPr>
            <w:tcW w:w="2578" w:type="dxa"/>
            <w:vMerge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FEB</w:t>
            </w:r>
          </w:p>
        </w:tc>
        <w:tc>
          <w:tcPr>
            <w:tcW w:w="657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MAR</w:t>
            </w:r>
          </w:p>
        </w:tc>
        <w:tc>
          <w:tcPr>
            <w:tcW w:w="64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ABR</w:t>
            </w:r>
          </w:p>
        </w:tc>
        <w:tc>
          <w:tcPr>
            <w:tcW w:w="651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MAY</w:t>
            </w:r>
          </w:p>
        </w:tc>
        <w:tc>
          <w:tcPr>
            <w:tcW w:w="626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JUN</w:t>
            </w:r>
          </w:p>
        </w:tc>
        <w:tc>
          <w:tcPr>
            <w:tcW w:w="612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</w:t>
            </w:r>
          </w:p>
        </w:tc>
        <w:tc>
          <w:tcPr>
            <w:tcW w:w="658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AGO</w:t>
            </w:r>
          </w:p>
        </w:tc>
        <w:tc>
          <w:tcPr>
            <w:tcW w:w="626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SEP</w:t>
            </w:r>
          </w:p>
        </w:tc>
        <w:tc>
          <w:tcPr>
            <w:tcW w:w="638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OCT</w:t>
            </w:r>
          </w:p>
        </w:tc>
        <w:tc>
          <w:tcPr>
            <w:tcW w:w="64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NOV</w:t>
            </w:r>
          </w:p>
        </w:tc>
        <w:tc>
          <w:tcPr>
            <w:tcW w:w="593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DIC</w:t>
            </w:r>
          </w:p>
        </w:tc>
        <w:tc>
          <w:tcPr>
            <w:tcW w:w="3847" w:type="dxa"/>
            <w:vMerge/>
            <w:vAlign w:val="center"/>
          </w:tcPr>
          <w:p w:rsidR="006C2006" w:rsidRDefault="006C200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7BE4" w:rsidRPr="006C2006" w:rsidTr="00DC27C0">
        <w:trPr>
          <w:trHeight w:val="118"/>
        </w:trPr>
        <w:tc>
          <w:tcPr>
            <w:tcW w:w="13401" w:type="dxa"/>
            <w:gridSpan w:val="13"/>
            <w:shd w:val="clear" w:color="auto" w:fill="FBD4B4" w:themeFill="accent6" w:themeFillTint="66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927BE4">
              <w:rPr>
                <w:rFonts w:ascii="Arial" w:hAnsi="Arial" w:cs="Arial"/>
                <w:b/>
                <w:sz w:val="18"/>
                <w:szCs w:val="18"/>
              </w:rPr>
              <w:t>AUDITORIA A LOS PROCESOS</w:t>
            </w: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6C2006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Direccionamiento Estratégico</w:t>
            </w:r>
          </w:p>
        </w:tc>
        <w:tc>
          <w:tcPr>
            <w:tcW w:w="62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00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6C2006" w:rsidRPr="006C2006" w:rsidRDefault="006C200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927BE4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Mejoramiento Continuo</w:t>
            </w:r>
          </w:p>
        </w:tc>
        <w:tc>
          <w:tcPr>
            <w:tcW w:w="62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FFFF00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927BE4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Admisión, registro y control </w:t>
            </w:r>
          </w:p>
        </w:tc>
        <w:tc>
          <w:tcPr>
            <w:tcW w:w="62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927BE4" w:rsidRPr="006C2006" w:rsidRDefault="00927BE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AF4188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Gestión Académica</w:t>
            </w:r>
          </w:p>
        </w:tc>
        <w:tc>
          <w:tcPr>
            <w:tcW w:w="62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AF4188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Extensión y Proyección Social</w:t>
            </w:r>
          </w:p>
        </w:tc>
        <w:tc>
          <w:tcPr>
            <w:tcW w:w="62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AF4188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Gestión</w:t>
            </w:r>
            <w:r w:rsidR="00AF4188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Investigación</w:t>
            </w:r>
          </w:p>
        </w:tc>
        <w:tc>
          <w:tcPr>
            <w:tcW w:w="62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AF4188" w:rsidRPr="006C2006" w:rsidRDefault="00AF4188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2797" w:rsidRPr="006C2006" w:rsidTr="00DC27C0">
        <w:trPr>
          <w:trHeight w:val="118"/>
        </w:trPr>
        <w:tc>
          <w:tcPr>
            <w:tcW w:w="2578" w:type="dxa"/>
            <w:vAlign w:val="center"/>
          </w:tcPr>
          <w:p w:rsidR="001D2797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Bienestar Institucional</w:t>
            </w:r>
          </w:p>
        </w:tc>
        <w:tc>
          <w:tcPr>
            <w:tcW w:w="62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2797" w:rsidRPr="006C2006" w:rsidTr="00DC27C0">
        <w:trPr>
          <w:trHeight w:val="118"/>
        </w:trPr>
        <w:tc>
          <w:tcPr>
            <w:tcW w:w="2578" w:type="dxa"/>
            <w:vAlign w:val="center"/>
          </w:tcPr>
          <w:p w:rsidR="001D2797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Atención al Ciudadano</w:t>
            </w:r>
          </w:p>
        </w:tc>
        <w:tc>
          <w:tcPr>
            <w:tcW w:w="62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50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1D2797" w:rsidRPr="006C2006" w:rsidRDefault="001D2797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D0F" w:rsidRPr="006C2006" w:rsidTr="00DC27C0">
        <w:trPr>
          <w:trHeight w:val="118"/>
        </w:trPr>
        <w:tc>
          <w:tcPr>
            <w:tcW w:w="2578" w:type="dxa"/>
            <w:vAlign w:val="center"/>
          </w:tcPr>
          <w:p w:rsidR="00B44D0F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Gestión Administrativa y Financiera</w:t>
            </w:r>
          </w:p>
        </w:tc>
        <w:tc>
          <w:tcPr>
            <w:tcW w:w="62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F0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D0F" w:rsidRPr="006C2006" w:rsidTr="0004273B">
        <w:trPr>
          <w:trHeight w:val="223"/>
        </w:trPr>
        <w:tc>
          <w:tcPr>
            <w:tcW w:w="2578" w:type="dxa"/>
            <w:vAlign w:val="center"/>
          </w:tcPr>
          <w:p w:rsidR="00B44D0F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Tecnologías de la Información</w:t>
            </w:r>
          </w:p>
        </w:tc>
        <w:tc>
          <w:tcPr>
            <w:tcW w:w="62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F0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7964" w:rsidRPr="006C2006" w:rsidTr="00DC27C0">
        <w:trPr>
          <w:trHeight w:val="118"/>
        </w:trPr>
        <w:tc>
          <w:tcPr>
            <w:tcW w:w="2578" w:type="dxa"/>
            <w:vAlign w:val="center"/>
          </w:tcPr>
          <w:p w:rsidR="008F7964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Gestión Talento Humano</w:t>
            </w:r>
          </w:p>
        </w:tc>
        <w:tc>
          <w:tcPr>
            <w:tcW w:w="62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F0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7964" w:rsidRPr="006C2006" w:rsidTr="00DC27C0">
        <w:trPr>
          <w:trHeight w:val="118"/>
        </w:trPr>
        <w:tc>
          <w:tcPr>
            <w:tcW w:w="2578" w:type="dxa"/>
            <w:vAlign w:val="center"/>
          </w:tcPr>
          <w:p w:rsidR="008F7964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Jurídica y Contratación</w:t>
            </w:r>
          </w:p>
        </w:tc>
        <w:tc>
          <w:tcPr>
            <w:tcW w:w="62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F0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D0F" w:rsidRPr="006C2006" w:rsidTr="00DC27C0">
        <w:trPr>
          <w:trHeight w:val="118"/>
        </w:trPr>
        <w:tc>
          <w:tcPr>
            <w:tcW w:w="2578" w:type="dxa"/>
            <w:vAlign w:val="center"/>
          </w:tcPr>
          <w:p w:rsidR="00B44D0F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Gestión Documental</w:t>
            </w:r>
          </w:p>
        </w:tc>
        <w:tc>
          <w:tcPr>
            <w:tcW w:w="62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00B0F0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B44D0F" w:rsidRPr="006C2006" w:rsidRDefault="00B44D0F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7964" w:rsidRPr="006C2006" w:rsidTr="00DC27C0">
        <w:trPr>
          <w:trHeight w:val="118"/>
        </w:trPr>
        <w:tc>
          <w:tcPr>
            <w:tcW w:w="2578" w:type="dxa"/>
            <w:vAlign w:val="center"/>
          </w:tcPr>
          <w:p w:rsidR="008F7964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Control Interno</w:t>
            </w:r>
          </w:p>
        </w:tc>
        <w:tc>
          <w:tcPr>
            <w:tcW w:w="62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C00000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8F7964" w:rsidRPr="006C2006" w:rsidRDefault="008F7964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23356" w:rsidRPr="006C2006" w:rsidTr="00DC27C0">
        <w:trPr>
          <w:trHeight w:val="118"/>
        </w:trPr>
        <w:tc>
          <w:tcPr>
            <w:tcW w:w="13401" w:type="dxa"/>
            <w:gridSpan w:val="13"/>
            <w:shd w:val="clear" w:color="auto" w:fill="FFC000"/>
            <w:vAlign w:val="center"/>
          </w:tcPr>
          <w:p w:rsidR="00723356" w:rsidRPr="003C7715" w:rsidRDefault="00723356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 w:rsidRPr="003C7715">
              <w:rPr>
                <w:rFonts w:ascii="Arial" w:hAnsi="Arial" w:cs="Arial"/>
                <w:b/>
                <w:sz w:val="18"/>
                <w:szCs w:val="18"/>
              </w:rPr>
              <w:t>SEGUIMIENTO</w:t>
            </w: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72335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723356">
              <w:rPr>
                <w:rFonts w:ascii="Arial" w:hAnsi="Arial" w:cs="Arial"/>
                <w:sz w:val="18"/>
                <w:szCs w:val="18"/>
              </w:rPr>
              <w:t>Seguimiento a los Mapas de Riesgos de Corrupción.</w:t>
            </w:r>
          </w:p>
        </w:tc>
        <w:tc>
          <w:tcPr>
            <w:tcW w:w="625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23356" w:rsidRPr="006C2006" w:rsidTr="00DC27C0">
        <w:trPr>
          <w:trHeight w:val="118"/>
        </w:trPr>
        <w:tc>
          <w:tcPr>
            <w:tcW w:w="2578" w:type="dxa"/>
            <w:vAlign w:val="center"/>
          </w:tcPr>
          <w:p w:rsidR="00723356" w:rsidRPr="0072335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Seguimiento Ejecución Plan de Acción </w:t>
            </w:r>
          </w:p>
        </w:tc>
        <w:tc>
          <w:tcPr>
            <w:tcW w:w="625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66FFCC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723356" w:rsidRPr="006C2006" w:rsidRDefault="00723356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DC27C0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Planes de Mejoramiento</w:t>
            </w:r>
          </w:p>
        </w:tc>
        <w:tc>
          <w:tcPr>
            <w:tcW w:w="625" w:type="dxa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Seguimiento Plana Anticorrupción</w:t>
            </w:r>
          </w:p>
        </w:tc>
        <w:tc>
          <w:tcPr>
            <w:tcW w:w="625" w:type="dxa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66FFCC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66FFCC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762" w:rsidRPr="006C2006" w:rsidTr="00515762">
        <w:trPr>
          <w:trHeight w:val="118"/>
        </w:trPr>
        <w:tc>
          <w:tcPr>
            <w:tcW w:w="2578" w:type="dxa"/>
            <w:vAlign w:val="center"/>
          </w:tcPr>
          <w:p w:rsidR="00515762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Implementación MIGP</w:t>
            </w:r>
          </w:p>
        </w:tc>
        <w:tc>
          <w:tcPr>
            <w:tcW w:w="625" w:type="dxa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FB2" w:rsidRPr="006C2006" w:rsidTr="00515762">
        <w:trPr>
          <w:trHeight w:val="118"/>
        </w:trPr>
        <w:tc>
          <w:tcPr>
            <w:tcW w:w="2578" w:type="dxa"/>
            <w:vAlign w:val="center"/>
          </w:tcPr>
          <w:p w:rsidR="00122FB2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122FB2">
              <w:rPr>
                <w:rFonts w:ascii="Arial" w:hAnsi="Arial" w:cs="Arial"/>
                <w:sz w:val="18"/>
                <w:szCs w:val="18"/>
              </w:rPr>
              <w:t>Seguimiento a la Racionalización de Trámites.</w:t>
            </w:r>
          </w:p>
        </w:tc>
        <w:tc>
          <w:tcPr>
            <w:tcW w:w="625" w:type="dxa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vAlign w:val="center"/>
          </w:tcPr>
          <w:p w:rsidR="00122FB2" w:rsidRPr="006C2006" w:rsidRDefault="00122FB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13401" w:type="dxa"/>
            <w:gridSpan w:val="13"/>
            <w:shd w:val="clear" w:color="auto" w:fill="66FFFF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 w:rsidRPr="003C7715">
              <w:rPr>
                <w:rFonts w:ascii="Arial" w:hAnsi="Arial" w:cs="Arial"/>
                <w:b/>
                <w:sz w:val="18"/>
                <w:szCs w:val="18"/>
              </w:rPr>
              <w:t>INFORMES DE LEY</w:t>
            </w: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 Ejecutivo Anual</w:t>
            </w:r>
          </w:p>
        </w:tc>
        <w:tc>
          <w:tcPr>
            <w:tcW w:w="625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 Control Interno contable</w:t>
            </w:r>
          </w:p>
        </w:tc>
        <w:tc>
          <w:tcPr>
            <w:tcW w:w="625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 Derechos de Autor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3C7715">
              <w:rPr>
                <w:rFonts w:ascii="Arial" w:hAnsi="Arial" w:cs="Arial"/>
                <w:sz w:val="18"/>
                <w:szCs w:val="18"/>
              </w:rPr>
              <w:t>Informe Cuenta Anual Consolidado para la Contraloría General de la República. Publicados en el SIRECI "Sistema de Rendición Electrónica de Cuenta e Informes"</w:t>
            </w:r>
          </w:p>
        </w:tc>
        <w:tc>
          <w:tcPr>
            <w:tcW w:w="625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715" w:rsidRPr="006C2006" w:rsidTr="00DC27C0">
        <w:trPr>
          <w:trHeight w:val="118"/>
        </w:trPr>
        <w:tc>
          <w:tcPr>
            <w:tcW w:w="2578" w:type="dxa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3C7715">
              <w:rPr>
                <w:rFonts w:ascii="Arial" w:hAnsi="Arial" w:cs="Arial"/>
                <w:sz w:val="18"/>
                <w:szCs w:val="18"/>
              </w:rPr>
              <w:t>Informe Pormenorizado de Control Interno.</w:t>
            </w:r>
          </w:p>
        </w:tc>
        <w:tc>
          <w:tcPr>
            <w:tcW w:w="625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3C7715" w:rsidRPr="003C7715" w:rsidRDefault="003C7715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0000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3C7715" w:rsidRPr="006C2006" w:rsidRDefault="003C7715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273B" w:rsidRPr="006C2006" w:rsidTr="0004273B">
        <w:trPr>
          <w:trHeight w:val="118"/>
        </w:trPr>
        <w:tc>
          <w:tcPr>
            <w:tcW w:w="2578" w:type="dxa"/>
            <w:vAlign w:val="center"/>
          </w:tcPr>
          <w:p w:rsidR="0004273B" w:rsidRPr="003C7715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 Avance Plan de Mejoramiento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04273B" w:rsidRPr="003C7715" w:rsidRDefault="0004273B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04273B" w:rsidRPr="003C7715" w:rsidRDefault="0004273B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04273B" w:rsidRPr="006C2006" w:rsidRDefault="0004273B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762" w:rsidRPr="006C2006" w:rsidTr="0004273B">
        <w:trPr>
          <w:trHeight w:val="118"/>
        </w:trPr>
        <w:tc>
          <w:tcPr>
            <w:tcW w:w="2578" w:type="dxa"/>
            <w:vAlign w:val="center"/>
          </w:tcPr>
          <w:p w:rsidR="00515762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Informes de resultados evaluación de la Gestión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15762" w:rsidRPr="003C7715" w:rsidRDefault="00515762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515762" w:rsidRPr="003C7715" w:rsidRDefault="00515762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515762" w:rsidRPr="006C2006" w:rsidRDefault="00515762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13401" w:type="dxa"/>
            <w:gridSpan w:val="13"/>
            <w:shd w:val="clear" w:color="auto" w:fill="FFCCFF"/>
            <w:vAlign w:val="center"/>
          </w:tcPr>
          <w:p w:rsidR="00DC27C0" w:rsidRPr="00DC27C0" w:rsidRDefault="00DC27C0" w:rsidP="006C2006">
            <w:pPr>
              <w:pStyle w:val="Piedepgina"/>
              <w:rPr>
                <w:rFonts w:ascii="Arial" w:hAnsi="Arial" w:cs="Arial"/>
                <w:b/>
                <w:sz w:val="18"/>
                <w:szCs w:val="18"/>
              </w:rPr>
            </w:pPr>
            <w:r w:rsidRPr="00DC27C0">
              <w:rPr>
                <w:rFonts w:ascii="Arial" w:hAnsi="Arial" w:cs="Arial"/>
                <w:b/>
                <w:sz w:val="18"/>
                <w:szCs w:val="18"/>
              </w:rPr>
              <w:t>ASISTENCIA A COMITÉS</w:t>
            </w:r>
          </w:p>
        </w:tc>
      </w:tr>
      <w:tr w:rsidR="00DC27C0" w:rsidRPr="006C2006" w:rsidTr="00D326B4">
        <w:trPr>
          <w:trHeight w:val="261"/>
        </w:trPr>
        <w:tc>
          <w:tcPr>
            <w:tcW w:w="2578" w:type="dxa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Comité Institucional de Gestión y Desempeño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DC27C0" w:rsidRDefault="00DC27C0" w:rsidP="006C2006">
            <w:pPr>
              <w:pStyle w:val="Piedepgina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Comité de Control Interno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27C0" w:rsidRPr="006C2006" w:rsidTr="00DC27C0">
        <w:trPr>
          <w:trHeight w:val="118"/>
        </w:trPr>
        <w:tc>
          <w:tcPr>
            <w:tcW w:w="2578" w:type="dxa"/>
            <w:vAlign w:val="center"/>
          </w:tcPr>
          <w:p w:rsidR="00DC27C0" w:rsidRDefault="00DC27C0" w:rsidP="00DC27C0">
            <w:pPr>
              <w:pStyle w:val="Piedepgina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Reuniones Equipos de Trabajo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DC27C0" w:rsidRPr="003C7715" w:rsidRDefault="00DC27C0" w:rsidP="006C2006">
            <w:pPr>
              <w:pStyle w:val="Piedepgina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47" w:type="dxa"/>
            <w:shd w:val="clear" w:color="auto" w:fill="auto"/>
            <w:vAlign w:val="center"/>
          </w:tcPr>
          <w:p w:rsidR="00DC27C0" w:rsidRPr="006C2006" w:rsidRDefault="00DC27C0" w:rsidP="006C2006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C2006" w:rsidRPr="00D326B4" w:rsidRDefault="006C2006" w:rsidP="00AC5353">
      <w:pPr>
        <w:pStyle w:val="Piedepgina"/>
        <w:rPr>
          <w:rFonts w:ascii="Arial" w:hAnsi="Arial" w:cs="Arial"/>
          <w:sz w:val="14"/>
          <w:u w:val="single"/>
        </w:rPr>
      </w:pPr>
    </w:p>
    <w:tbl>
      <w:tblPr>
        <w:tblpPr w:leftFromText="141" w:rightFromText="141" w:vertAnchor="text" w:tblpX="-34" w:tblpY="1"/>
        <w:tblOverlap w:val="never"/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33"/>
      </w:tblGrid>
      <w:tr w:rsidR="003C2DE9" w:rsidRPr="005577FA" w:rsidTr="0063253D">
        <w:trPr>
          <w:trHeight w:val="559"/>
        </w:trPr>
        <w:tc>
          <w:tcPr>
            <w:tcW w:w="13433" w:type="dxa"/>
          </w:tcPr>
          <w:p w:rsidR="002E420F" w:rsidRDefault="003C2DE9" w:rsidP="003C2DE9">
            <w:pPr>
              <w:pStyle w:val="Textoindependiente"/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87565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</w:p>
          <w:p w:rsidR="003C2DE9" w:rsidRPr="002E420F" w:rsidRDefault="00DC27C0" w:rsidP="002E420F">
            <w:pPr>
              <w:pStyle w:val="Textoindependiente"/>
              <w:numPr>
                <w:ilvl w:val="0"/>
                <w:numId w:val="6"/>
              </w:numPr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ES"/>
              </w:rPr>
              <w:t>La Evaluación institucional por dependencias se realizara a través de la verificación de la ejecución del plan de Acción 2018.</w:t>
            </w:r>
          </w:p>
          <w:p w:rsidR="002E420F" w:rsidRPr="00515762" w:rsidRDefault="00D326B4" w:rsidP="00D326B4">
            <w:pPr>
              <w:pStyle w:val="Textoindependiente"/>
              <w:numPr>
                <w:ilvl w:val="0"/>
                <w:numId w:val="6"/>
              </w:numPr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ES"/>
              </w:rPr>
              <w:t>El informe final de resultados de auditoria, verificación y/o evaluación de actividades  lo firmará la persona responsable de la actividad</w:t>
            </w:r>
          </w:p>
          <w:p w:rsidR="00515762" w:rsidRPr="003E7301" w:rsidRDefault="00515762" w:rsidP="00D326B4">
            <w:pPr>
              <w:pStyle w:val="Textoindependiente"/>
              <w:numPr>
                <w:ilvl w:val="0"/>
                <w:numId w:val="6"/>
              </w:numPr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ES"/>
              </w:rPr>
              <w:t>La Programación inicial está sujeta a cambios respecto a la implementación del MIGP</w:t>
            </w:r>
          </w:p>
        </w:tc>
      </w:tr>
    </w:tbl>
    <w:p w:rsidR="003C2DE9" w:rsidRDefault="003C2DE9" w:rsidP="00AC5353">
      <w:pPr>
        <w:pStyle w:val="Piedepgina"/>
        <w:rPr>
          <w:rFonts w:ascii="Arial" w:hAnsi="Arial" w:cs="Arial"/>
          <w:sz w:val="14"/>
        </w:rPr>
      </w:pPr>
    </w:p>
    <w:p w:rsidR="00EB2902" w:rsidRDefault="00EB2902" w:rsidP="00AC5353">
      <w:pPr>
        <w:pStyle w:val="Piedepgina"/>
        <w:rPr>
          <w:rFonts w:ascii="Arial" w:hAnsi="Arial" w:cs="Arial"/>
          <w:sz w:val="14"/>
        </w:rPr>
      </w:pPr>
    </w:p>
    <w:p w:rsidR="00EB2902" w:rsidRPr="00D326B4" w:rsidRDefault="00EB2902" w:rsidP="00AC5353">
      <w:pPr>
        <w:pStyle w:val="Piedepgina"/>
        <w:rPr>
          <w:rFonts w:ascii="Arial" w:hAnsi="Arial" w:cs="Arial"/>
          <w:sz w:val="14"/>
        </w:rPr>
      </w:pPr>
    </w:p>
    <w:tbl>
      <w:tblPr>
        <w:tblW w:w="133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3777"/>
        <w:gridCol w:w="3685"/>
        <w:gridCol w:w="4536"/>
      </w:tblGrid>
      <w:tr w:rsidR="003C2DE9" w:rsidTr="00D326B4">
        <w:trPr>
          <w:trHeight w:val="155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E9" w:rsidRDefault="003C2DE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E9" w:rsidRDefault="003C2DE9" w:rsidP="00162D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ELABORÓ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E9" w:rsidRDefault="003C2DE9" w:rsidP="00162D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REVISO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DE9" w:rsidRDefault="003C2DE9" w:rsidP="00162DF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APROBO</w:t>
            </w:r>
          </w:p>
        </w:tc>
      </w:tr>
      <w:tr w:rsidR="00163979" w:rsidTr="00163979">
        <w:trPr>
          <w:trHeight w:val="174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FIRMA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Comité Institucional de Gestión y Desempeño</w:t>
            </w:r>
          </w:p>
        </w:tc>
        <w:tc>
          <w:tcPr>
            <w:tcW w:w="453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979" w:rsidRDefault="00163979" w:rsidP="0016397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Comité Institucional de Gestión y Desempeño</w:t>
            </w:r>
          </w:p>
        </w:tc>
      </w:tr>
      <w:tr w:rsidR="00163979" w:rsidTr="005734BF">
        <w:trPr>
          <w:trHeight w:val="177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3979" w:rsidRPr="00395F04" w:rsidRDefault="0016397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María Ligia Castillo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Grijalba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63979" w:rsidRPr="00395F04" w:rsidRDefault="0016397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45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979" w:rsidRPr="00395F04" w:rsidRDefault="00163979" w:rsidP="00163979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163979" w:rsidTr="00870C18">
        <w:trPr>
          <w:trHeight w:val="77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979" w:rsidRDefault="0016397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3979" w:rsidRPr="00395F04" w:rsidRDefault="0016397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Profesional Especializado</w:t>
            </w:r>
          </w:p>
        </w:tc>
        <w:tc>
          <w:tcPr>
            <w:tcW w:w="36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3979" w:rsidRPr="00395F04" w:rsidRDefault="0016397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979" w:rsidRPr="00395F04" w:rsidRDefault="0016397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C2DE9" w:rsidTr="00D326B4">
        <w:trPr>
          <w:trHeight w:val="77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DE9" w:rsidRDefault="003C2DE9" w:rsidP="00162D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DE9" w:rsidRPr="00395F04" w:rsidRDefault="003C2DE9" w:rsidP="00393F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31/01</w:t>
            </w:r>
            <w:r w:rsidRPr="00395F0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/201</w:t>
            </w:r>
            <w:r w:rsidR="00393F13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DE9" w:rsidRPr="00395F04" w:rsidRDefault="003C2DE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DE9" w:rsidRPr="00395F04" w:rsidRDefault="003C2DE9" w:rsidP="00162DF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3C2DE9" w:rsidRDefault="003C2DE9" w:rsidP="00AC5353">
      <w:pPr>
        <w:pStyle w:val="Piedepgina"/>
        <w:rPr>
          <w:rFonts w:ascii="Arial" w:hAnsi="Arial" w:cs="Arial"/>
        </w:rPr>
      </w:pPr>
    </w:p>
    <w:p w:rsidR="007C39AB" w:rsidRPr="006C2006" w:rsidRDefault="007C39AB" w:rsidP="00AC5353">
      <w:pPr>
        <w:pStyle w:val="Piedepgina"/>
        <w:rPr>
          <w:rFonts w:ascii="Arial" w:hAnsi="Arial" w:cs="Arial"/>
        </w:rPr>
      </w:pPr>
      <w:bookmarkStart w:id="0" w:name="_GoBack"/>
      <w:bookmarkEnd w:id="0"/>
    </w:p>
    <w:sectPr w:rsidR="007C39AB" w:rsidRPr="006C2006" w:rsidSect="003C2DE9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35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6C9" w:rsidRDefault="007B66C9">
      <w:r>
        <w:separator/>
      </w:r>
    </w:p>
  </w:endnote>
  <w:endnote w:type="continuationSeparator" w:id="0">
    <w:p w:rsidR="007B66C9" w:rsidRDefault="007B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7FA" w:rsidRDefault="00E40E35" w:rsidP="005577FA">
    <w:pPr>
      <w:pStyle w:val="Piedepgina"/>
      <w:jc w:val="center"/>
      <w:rPr>
        <w:rFonts w:ascii="Arial" w:hAnsi="Arial" w:cs="Arial"/>
        <w:sz w:val="20"/>
        <w:szCs w:val="20"/>
      </w:rPr>
    </w:pPr>
    <w:r w:rsidRPr="00E40E35">
      <w:rPr>
        <w:rFonts w:ascii="Arial" w:hAnsi="Arial" w:cs="Arial"/>
        <w:b/>
        <w:color w:val="E36C0A" w:themeColor="accent6" w:themeShade="BF"/>
        <w:sz w:val="20"/>
        <w:szCs w:val="20"/>
      </w:rPr>
      <w:ptab w:relativeTo="margin" w:alignment="center" w:leader="none"/>
    </w:r>
    <w:proofErr w:type="spellStart"/>
    <w:r w:rsidRPr="00E40E35">
      <w:rPr>
        <w:rFonts w:ascii="Arial" w:hAnsi="Arial" w:cs="Arial"/>
        <w:b/>
        <w:color w:val="E36C0A" w:themeColor="accent6" w:themeShade="BF"/>
        <w:sz w:val="20"/>
        <w:szCs w:val="20"/>
      </w:rPr>
      <w:t>Intenalco</w:t>
    </w:r>
    <w:proofErr w:type="spellEnd"/>
    <w:r w:rsidRPr="00E40E35">
      <w:rPr>
        <w:rFonts w:ascii="Arial" w:hAnsi="Arial" w:cs="Arial"/>
        <w:b/>
        <w:color w:val="E36C0A" w:themeColor="accent6" w:themeShade="BF"/>
        <w:sz w:val="20"/>
        <w:szCs w:val="20"/>
      </w:rPr>
      <w:t xml:space="preserve"> es</w:t>
    </w:r>
    <w:r w:rsidRPr="00E40E35">
      <w:rPr>
        <w:rFonts w:ascii="Arial" w:hAnsi="Arial" w:cs="Arial"/>
        <w:color w:val="E36C0A" w:themeColor="accent6" w:themeShade="BF"/>
        <w:sz w:val="20"/>
        <w:szCs w:val="20"/>
      </w:rPr>
      <w:t xml:space="preserve"> </w:t>
    </w:r>
    <w:r w:rsidRPr="00E40E35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E40E35">
      <w:rPr>
        <w:rFonts w:ascii="Arial" w:hAnsi="Arial" w:cs="Arial"/>
        <w:b/>
        <w:color w:val="00B050"/>
        <w:sz w:val="20"/>
        <w:szCs w:val="20"/>
      </w:rPr>
      <w:t>!</w:t>
    </w:r>
    <w:proofErr w:type="gramEnd"/>
    <w:r w:rsidRPr="00E40E35">
      <w:rPr>
        <w:rFonts w:ascii="Arial" w:hAnsi="Arial" w:cs="Arial"/>
        <w:sz w:val="20"/>
        <w:szCs w:val="20"/>
      </w:rPr>
      <w:ptab w:relativeTo="margin" w:alignment="right" w:leader="none"/>
    </w:r>
    <w:r w:rsidRPr="00E40E35">
      <w:rPr>
        <w:rFonts w:ascii="Arial" w:hAnsi="Arial" w:cs="Arial"/>
        <w:sz w:val="20"/>
        <w:szCs w:val="20"/>
      </w:rPr>
      <w:t xml:space="preserve">Página </w:t>
    </w:r>
    <w:r w:rsidRPr="00E40E35">
      <w:rPr>
        <w:rFonts w:ascii="Arial" w:hAnsi="Arial" w:cs="Arial"/>
        <w:sz w:val="20"/>
        <w:szCs w:val="20"/>
      </w:rPr>
      <w:fldChar w:fldCharType="begin"/>
    </w:r>
    <w:r w:rsidRPr="00E40E35">
      <w:rPr>
        <w:rFonts w:ascii="Arial" w:hAnsi="Arial" w:cs="Arial"/>
        <w:sz w:val="20"/>
        <w:szCs w:val="20"/>
      </w:rPr>
      <w:instrText>PAGE   \* MERGEFORMAT</w:instrText>
    </w:r>
    <w:r w:rsidRPr="00E40E35">
      <w:rPr>
        <w:rFonts w:ascii="Arial" w:hAnsi="Arial" w:cs="Arial"/>
        <w:sz w:val="20"/>
        <w:szCs w:val="20"/>
      </w:rPr>
      <w:fldChar w:fldCharType="separate"/>
    </w:r>
    <w:r w:rsidR="00393F13">
      <w:rPr>
        <w:rFonts w:ascii="Arial" w:hAnsi="Arial" w:cs="Arial"/>
        <w:noProof/>
        <w:sz w:val="20"/>
        <w:szCs w:val="20"/>
      </w:rPr>
      <w:t>3</w:t>
    </w:r>
    <w:r w:rsidRPr="00E40E35">
      <w:rPr>
        <w:rFonts w:ascii="Arial" w:hAnsi="Arial" w:cs="Arial"/>
        <w:sz w:val="20"/>
        <w:szCs w:val="20"/>
      </w:rPr>
      <w:fldChar w:fldCharType="end"/>
    </w:r>
    <w:r w:rsidR="008C2080">
      <w:rPr>
        <w:rFonts w:ascii="Arial" w:hAnsi="Arial" w:cs="Arial"/>
        <w:sz w:val="20"/>
        <w:szCs w:val="20"/>
      </w:rPr>
      <w:t xml:space="preserve"> de </w:t>
    </w:r>
    <w:r w:rsidR="002749AE">
      <w:rPr>
        <w:rFonts w:ascii="Arial" w:hAnsi="Arial" w:cs="Arial"/>
        <w:sz w:val="20"/>
        <w:szCs w:val="20"/>
      </w:rPr>
      <w:t>3</w:t>
    </w:r>
  </w:p>
  <w:p w:rsidR="002749AE" w:rsidRDefault="002749AE" w:rsidP="005577FA">
    <w:pPr>
      <w:pStyle w:val="Piedepgina"/>
      <w:jc w:val="center"/>
      <w:rPr>
        <w:rFonts w:ascii="Arial" w:hAnsi="Arial" w:cs="Arial"/>
        <w:sz w:val="20"/>
        <w:szCs w:val="20"/>
      </w:rPr>
    </w:pPr>
  </w:p>
  <w:p w:rsidR="009E015F" w:rsidRPr="00E40E35" w:rsidRDefault="009E015F" w:rsidP="005577FA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83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6095"/>
      <w:gridCol w:w="6095"/>
    </w:tblGrid>
    <w:tr w:rsidR="00EE7A86" w:rsidRPr="00F63270" w:rsidTr="001128B6">
      <w:trPr>
        <w:trHeight w:val="251"/>
      </w:trPr>
      <w:tc>
        <w:tcPr>
          <w:tcW w:w="993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ELABORÓ</w:t>
          </w: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REVISÓ Y APROBÓ</w:t>
          </w:r>
        </w:p>
      </w:tc>
    </w:tr>
    <w:tr w:rsidR="00EE7A86" w:rsidRPr="00F63270" w:rsidTr="001128B6">
      <w:trPr>
        <w:trHeight w:val="151"/>
      </w:trPr>
      <w:tc>
        <w:tcPr>
          <w:tcW w:w="993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FIRMA</w:t>
          </w: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  <w:tc>
        <w:tcPr>
          <w:tcW w:w="6095" w:type="dxa"/>
          <w:vAlign w:val="center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</w:p>
      </w:tc>
    </w:tr>
    <w:tr w:rsidR="00EE7A86" w:rsidRPr="00F63270" w:rsidTr="001128B6">
      <w:trPr>
        <w:trHeight w:val="70"/>
      </w:trPr>
      <w:tc>
        <w:tcPr>
          <w:tcW w:w="993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NOMBRE</w:t>
          </w:r>
        </w:p>
      </w:tc>
      <w:tc>
        <w:tcPr>
          <w:tcW w:w="6095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>Jaime Alberto Acosta Martínez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 xml:space="preserve">María Ligia Castillo </w:t>
          </w:r>
          <w:proofErr w:type="spellStart"/>
          <w:r>
            <w:rPr>
              <w:rFonts w:ascii="Calibri" w:hAnsi="Calibri"/>
              <w:b/>
              <w:sz w:val="20"/>
              <w:szCs w:val="18"/>
            </w:rPr>
            <w:t>Grijalba</w:t>
          </w:r>
          <w:proofErr w:type="spellEnd"/>
        </w:p>
      </w:tc>
    </w:tr>
    <w:tr w:rsidR="00EE7A86" w:rsidRPr="00F63270" w:rsidTr="001128B6">
      <w:trPr>
        <w:trHeight w:val="70"/>
      </w:trPr>
      <w:tc>
        <w:tcPr>
          <w:tcW w:w="993" w:type="dxa"/>
        </w:tcPr>
        <w:p w:rsidR="00EE7A86" w:rsidRPr="00F63270" w:rsidRDefault="00EE7A86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CARGO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Jefe de Planeación</w:t>
          </w:r>
        </w:p>
      </w:tc>
      <w:tc>
        <w:tcPr>
          <w:tcW w:w="6095" w:type="dxa"/>
        </w:tcPr>
        <w:p w:rsidR="00EE7A86" w:rsidRPr="00F63270" w:rsidRDefault="00C81930" w:rsidP="009A4949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Jefe de Control Interno</w:t>
          </w:r>
        </w:p>
      </w:tc>
    </w:tr>
    <w:tr w:rsidR="00C81930" w:rsidRPr="00F63270" w:rsidTr="001128B6">
      <w:tc>
        <w:tcPr>
          <w:tcW w:w="993" w:type="dxa"/>
          <w:vAlign w:val="center"/>
        </w:tcPr>
        <w:p w:rsidR="00C81930" w:rsidRPr="00F63270" w:rsidRDefault="00C81930" w:rsidP="009A4949">
          <w:pPr>
            <w:pStyle w:val="Piedepgina"/>
            <w:jc w:val="center"/>
            <w:rPr>
              <w:rFonts w:ascii="Calibri" w:hAnsi="Calibri"/>
              <w:sz w:val="20"/>
              <w:szCs w:val="18"/>
            </w:rPr>
          </w:pPr>
          <w:r w:rsidRPr="00F63270">
            <w:rPr>
              <w:rFonts w:ascii="Calibri" w:hAnsi="Calibri"/>
              <w:sz w:val="20"/>
              <w:szCs w:val="18"/>
            </w:rPr>
            <w:t>FECHA</w:t>
          </w:r>
        </w:p>
      </w:tc>
      <w:tc>
        <w:tcPr>
          <w:tcW w:w="6095" w:type="dxa"/>
          <w:vAlign w:val="center"/>
        </w:tcPr>
        <w:p w:rsidR="00C81930" w:rsidRPr="00F63270" w:rsidRDefault="00C81930" w:rsidP="00C81930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 xml:space="preserve">Santiago de Cali, </w:t>
          </w:r>
          <w:r w:rsidR="00852B3C">
            <w:rPr>
              <w:rFonts w:ascii="Calibri" w:hAnsi="Calibri"/>
              <w:b/>
              <w:sz w:val="20"/>
              <w:szCs w:val="18"/>
            </w:rPr>
            <w:t>09</w:t>
          </w:r>
          <w:r w:rsidR="00852B3C" w:rsidRPr="00F63270">
            <w:rPr>
              <w:rFonts w:ascii="Calibri" w:hAnsi="Calibri"/>
              <w:b/>
              <w:sz w:val="20"/>
              <w:szCs w:val="18"/>
            </w:rPr>
            <w:t xml:space="preserve"> de </w:t>
          </w:r>
          <w:r w:rsidR="00852B3C">
            <w:rPr>
              <w:rFonts w:ascii="Calibri" w:hAnsi="Calibri"/>
              <w:b/>
              <w:sz w:val="20"/>
              <w:szCs w:val="18"/>
            </w:rPr>
            <w:t>diciembre</w:t>
          </w:r>
          <w:r w:rsidR="00852B3C" w:rsidRPr="00F63270">
            <w:rPr>
              <w:rFonts w:ascii="Calibri" w:hAnsi="Calibri"/>
              <w:b/>
              <w:sz w:val="20"/>
              <w:szCs w:val="18"/>
            </w:rPr>
            <w:t xml:space="preserve"> </w:t>
          </w:r>
          <w:r w:rsidRPr="00F63270">
            <w:rPr>
              <w:rFonts w:ascii="Calibri" w:hAnsi="Calibri"/>
              <w:b/>
              <w:sz w:val="20"/>
              <w:szCs w:val="18"/>
            </w:rPr>
            <w:t>de 200</w:t>
          </w:r>
          <w:r>
            <w:rPr>
              <w:rFonts w:ascii="Calibri" w:hAnsi="Calibri"/>
              <w:b/>
              <w:sz w:val="20"/>
              <w:szCs w:val="18"/>
            </w:rPr>
            <w:t>8</w:t>
          </w:r>
        </w:p>
      </w:tc>
      <w:tc>
        <w:tcPr>
          <w:tcW w:w="6095" w:type="dxa"/>
          <w:vAlign w:val="center"/>
        </w:tcPr>
        <w:p w:rsidR="00C81930" w:rsidRPr="00F63270" w:rsidRDefault="00C81930" w:rsidP="00852B3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 w:rsidRPr="00F63270">
            <w:rPr>
              <w:rFonts w:ascii="Calibri" w:hAnsi="Calibri"/>
              <w:b/>
              <w:sz w:val="20"/>
              <w:szCs w:val="18"/>
            </w:rPr>
            <w:t xml:space="preserve">Santiago de Cali, </w:t>
          </w:r>
          <w:r w:rsidR="00852B3C">
            <w:rPr>
              <w:rFonts w:ascii="Calibri" w:hAnsi="Calibri"/>
              <w:b/>
              <w:sz w:val="20"/>
              <w:szCs w:val="18"/>
            </w:rPr>
            <w:t>09</w:t>
          </w:r>
          <w:r w:rsidRPr="00F63270">
            <w:rPr>
              <w:rFonts w:ascii="Calibri" w:hAnsi="Calibri"/>
              <w:b/>
              <w:sz w:val="20"/>
              <w:szCs w:val="18"/>
            </w:rPr>
            <w:t xml:space="preserve"> de </w:t>
          </w:r>
          <w:r w:rsidR="00852B3C">
            <w:rPr>
              <w:rFonts w:ascii="Calibri" w:hAnsi="Calibri"/>
              <w:b/>
              <w:sz w:val="20"/>
              <w:szCs w:val="18"/>
            </w:rPr>
            <w:t>diciembre</w:t>
          </w:r>
          <w:r w:rsidRPr="00F63270">
            <w:rPr>
              <w:rFonts w:ascii="Calibri" w:hAnsi="Calibri"/>
              <w:b/>
              <w:sz w:val="20"/>
              <w:szCs w:val="18"/>
            </w:rPr>
            <w:t xml:space="preserve"> de 200</w:t>
          </w:r>
          <w:r>
            <w:rPr>
              <w:rFonts w:ascii="Calibri" w:hAnsi="Calibri"/>
              <w:b/>
              <w:sz w:val="20"/>
              <w:szCs w:val="18"/>
            </w:rPr>
            <w:t>8</w:t>
          </w:r>
        </w:p>
      </w:tc>
    </w:tr>
  </w:tbl>
  <w:p w:rsidR="00B6219C" w:rsidRDefault="00B621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6C9" w:rsidRDefault="007B66C9">
      <w:r>
        <w:separator/>
      </w:r>
    </w:p>
  </w:footnote>
  <w:footnote w:type="continuationSeparator" w:id="0">
    <w:p w:rsidR="007B66C9" w:rsidRDefault="007B6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601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1"/>
      <w:gridCol w:w="8139"/>
      <w:gridCol w:w="2270"/>
    </w:tblGrid>
    <w:tr w:rsidR="009F68CF" w:rsidRPr="00FB3582" w:rsidTr="006310AC">
      <w:trPr>
        <w:trHeight w:val="467"/>
      </w:trPr>
      <w:tc>
        <w:tcPr>
          <w:tcW w:w="741" w:type="pct"/>
          <w:vMerge w:val="restart"/>
          <w:shd w:val="clear" w:color="auto" w:fill="auto"/>
          <w:vAlign w:val="center"/>
        </w:tcPr>
        <w:p w:rsidR="009F68CF" w:rsidRPr="00FB3582" w:rsidRDefault="009F68CF" w:rsidP="006310A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BE437D7" wp14:editId="2D3F1244">
                <wp:extent cx="942975" cy="685800"/>
                <wp:effectExtent l="0" t="0" r="9525" b="0"/>
                <wp:docPr id="1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037" cy="68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0" w:type="pct"/>
          <w:vMerge w:val="restart"/>
          <w:shd w:val="clear" w:color="auto" w:fill="F2F2F2"/>
          <w:vAlign w:val="center"/>
        </w:tcPr>
        <w:p w:rsidR="009F68CF" w:rsidRPr="004F51B3" w:rsidRDefault="009F68CF" w:rsidP="00FB465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PROGRAMA </w:t>
          </w:r>
          <w:r w:rsidR="00FB465F">
            <w:rPr>
              <w:rFonts w:ascii="Arial" w:hAnsi="Arial" w:cs="Arial"/>
              <w:b/>
            </w:rPr>
            <w:t xml:space="preserve">ANUAL </w:t>
          </w:r>
          <w:r>
            <w:rPr>
              <w:rFonts w:ascii="Arial" w:hAnsi="Arial" w:cs="Arial"/>
              <w:b/>
            </w:rPr>
            <w:t xml:space="preserve">DE AUDITORIAS </w:t>
          </w:r>
          <w:r w:rsidR="00FB465F">
            <w:rPr>
              <w:rFonts w:ascii="Arial" w:hAnsi="Arial" w:cs="Arial"/>
              <w:b/>
            </w:rPr>
            <w:t>VIGENCIA 2018</w:t>
          </w:r>
        </w:p>
      </w:tc>
      <w:tc>
        <w:tcPr>
          <w:tcW w:w="929" w:type="pct"/>
          <w:vMerge w:val="restart"/>
        </w:tcPr>
        <w:p w:rsidR="009F68CF" w:rsidRPr="002539A4" w:rsidRDefault="009F68CF" w:rsidP="006310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7AC888D" wp14:editId="60FF7EDC">
                <wp:extent cx="1100801" cy="790575"/>
                <wp:effectExtent l="0" t="0" r="4445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01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F68CF" w:rsidRPr="00FB3582" w:rsidTr="006310AC">
      <w:trPr>
        <w:trHeight w:val="451"/>
      </w:trPr>
      <w:tc>
        <w:tcPr>
          <w:tcW w:w="741" w:type="pct"/>
          <w:vMerge/>
          <w:shd w:val="clear" w:color="auto" w:fill="auto"/>
        </w:tcPr>
        <w:p w:rsidR="009F68CF" w:rsidRPr="00FB3582" w:rsidRDefault="009F68CF" w:rsidP="006310A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30" w:type="pct"/>
          <w:vMerge/>
          <w:shd w:val="clear" w:color="auto" w:fill="F2F2F2"/>
        </w:tcPr>
        <w:p w:rsidR="009F68CF" w:rsidRPr="00FB3582" w:rsidRDefault="009F68CF" w:rsidP="006310A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9" w:type="pct"/>
          <w:vMerge/>
        </w:tcPr>
        <w:p w:rsidR="009F68CF" w:rsidRPr="002539A4" w:rsidRDefault="009F68CF" w:rsidP="006310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F68CF" w:rsidRPr="00FB3582" w:rsidTr="006310AC">
      <w:trPr>
        <w:trHeight w:val="472"/>
      </w:trPr>
      <w:tc>
        <w:tcPr>
          <w:tcW w:w="741" w:type="pct"/>
          <w:vMerge/>
          <w:shd w:val="clear" w:color="auto" w:fill="auto"/>
        </w:tcPr>
        <w:p w:rsidR="009F68CF" w:rsidRPr="00FB3582" w:rsidRDefault="009F68CF" w:rsidP="006310A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30" w:type="pct"/>
          <w:vMerge/>
          <w:shd w:val="clear" w:color="auto" w:fill="F2F2F2"/>
        </w:tcPr>
        <w:p w:rsidR="009F68CF" w:rsidRPr="00FB3582" w:rsidRDefault="009F68CF" w:rsidP="006310A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9" w:type="pct"/>
          <w:vMerge/>
        </w:tcPr>
        <w:p w:rsidR="009F68CF" w:rsidRPr="002539A4" w:rsidRDefault="009F68CF" w:rsidP="006310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F68CF" w:rsidRPr="00FB3582" w:rsidTr="006310AC">
      <w:trPr>
        <w:trHeight w:val="472"/>
      </w:trPr>
      <w:tc>
        <w:tcPr>
          <w:tcW w:w="741" w:type="pct"/>
          <w:shd w:val="clear" w:color="auto" w:fill="auto"/>
        </w:tcPr>
        <w:p w:rsidR="009F68CF" w:rsidRDefault="009F68CF" w:rsidP="006310A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F68CF" w:rsidRPr="00FB3582" w:rsidRDefault="009F68CF" w:rsidP="006310A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30" w:type="pct"/>
          <w:shd w:val="clear" w:color="auto" w:fill="F2F2F2"/>
        </w:tcPr>
        <w:p w:rsidR="009F68CF" w:rsidRDefault="009F68CF" w:rsidP="006310A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F68CF" w:rsidRPr="00FB3582" w:rsidRDefault="009F68CF" w:rsidP="00FB465F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 w:rsidR="00FB465F">
            <w:rPr>
              <w:rFonts w:ascii="Arial" w:hAnsi="Arial" w:cs="Arial"/>
              <w:sz w:val="20"/>
              <w:szCs w:val="20"/>
            </w:rPr>
            <w:t>0</w:t>
          </w:r>
        </w:p>
      </w:tc>
      <w:tc>
        <w:tcPr>
          <w:tcW w:w="929" w:type="pct"/>
        </w:tcPr>
        <w:p w:rsidR="009F68CF" w:rsidRPr="002539A4" w:rsidRDefault="009F68CF" w:rsidP="00FB465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Pr="002539A4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</w:tr>
  </w:tbl>
  <w:p w:rsidR="009E015F" w:rsidRDefault="009E015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5" w:type="dxa"/>
      <w:jc w:val="center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08"/>
      <w:gridCol w:w="1545"/>
      <w:gridCol w:w="1061"/>
      <w:gridCol w:w="1061"/>
      <w:gridCol w:w="1061"/>
      <w:gridCol w:w="1062"/>
      <w:gridCol w:w="1567"/>
    </w:tblGrid>
    <w:tr w:rsidR="00E077DC" w:rsidRPr="00DF1B8B" w:rsidTr="00E077DC">
      <w:trPr>
        <w:cantSplit/>
        <w:trHeight w:val="427"/>
        <w:jc w:val="center"/>
      </w:trPr>
      <w:tc>
        <w:tcPr>
          <w:tcW w:w="2408" w:type="dxa"/>
          <w:vMerge w:val="restart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</w:rPr>
          </w:pPr>
          <w:r w:rsidRPr="00DF1B8B">
            <w:rPr>
              <w:rFonts w:asciiTheme="minorHAnsi" w:hAnsiTheme="minorHAns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44B29E81" wp14:editId="137799E0">
                    <wp:extent cx="1200150" cy="561975"/>
                    <wp:effectExtent l="0" t="0" r="0" b="0"/>
                    <wp:docPr id="2" name="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6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7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577FA" w:rsidRDefault="005577FA" w:rsidP="005577F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6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2wY3EAAAA2gAAAA8AAABkcnMvZG93bnJldi54bWxEj09rwkAUxO8Fv8PyhN7qRlv8k2YjUpqi&#10;hx6a6v2RfU2C2bcxu2rMp+8WhB6HmfkNk6x704gLda62rGA6iUAQF1bXXCrYf2dPSxDOI2tsLJOC&#10;GzlYp6OHBGNtr/xFl9yXIkDYxaig8r6NpXRFRQbdxLbEwfuxnUEfZFdK3eE1wE0jZ1E0lwZrDgsV&#10;tvRWUXHMz0aBWwyn3YqK4XCevrwv8Dn7/BgypR7H/eYVhKfe/4fv7a1WMIe/K+EG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2wY3EAAAA2gAAAA8AAAAAAAAAAAAAAAAA&#10;nwIAAGRycy9kb3ducmV2LnhtbFBLBQYAAAAABAAEAPcAAACQAwAAAAA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  <v:textbox style="mso-fit-shape-to-text:t">
                        <w:txbxContent>
                          <w:p w:rsidR="005577FA" w:rsidRDefault="005577FA" w:rsidP="005577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7" w:type="dxa"/>
          <w:gridSpan w:val="6"/>
          <w:vAlign w:val="center"/>
          <w:hideMark/>
        </w:tcPr>
        <w:p w:rsidR="00E077DC" w:rsidRPr="00DF1B8B" w:rsidRDefault="00E077DC" w:rsidP="005A11B0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="Calibri" w:hAnsi="Calibri"/>
              <w:b/>
              <w:szCs w:val="16"/>
            </w:rPr>
            <w:t xml:space="preserve">FORMATO DE </w:t>
          </w:r>
          <w:r w:rsidR="005A11B0">
            <w:rPr>
              <w:rFonts w:ascii="Calibri" w:hAnsi="Calibri"/>
              <w:b/>
              <w:szCs w:val="16"/>
            </w:rPr>
            <w:t>PROGRAMA DE AUDITORÍA</w:t>
          </w:r>
        </w:p>
      </w:tc>
    </w:tr>
    <w:tr w:rsidR="00E077DC" w:rsidRPr="00DF1B8B" w:rsidTr="00E077DC">
      <w:trPr>
        <w:cantSplit/>
        <w:trHeight w:val="428"/>
        <w:jc w:val="center"/>
      </w:trPr>
      <w:tc>
        <w:tcPr>
          <w:tcW w:w="2408" w:type="dxa"/>
          <w:vMerge/>
          <w:vAlign w:val="center"/>
          <w:hideMark/>
        </w:tcPr>
        <w:p w:rsidR="00E077DC" w:rsidRPr="00DF1B8B" w:rsidRDefault="00E077DC" w:rsidP="00372E83">
          <w:pPr>
            <w:rPr>
              <w:rFonts w:asciiTheme="minorHAnsi" w:hAnsiTheme="minorHAnsi"/>
            </w:rPr>
          </w:pPr>
        </w:p>
      </w:tc>
      <w:tc>
        <w:tcPr>
          <w:tcW w:w="1545" w:type="dxa"/>
          <w:vAlign w:val="center"/>
          <w:hideMark/>
        </w:tcPr>
        <w:p w:rsidR="00E077DC" w:rsidRPr="00DF1B8B" w:rsidRDefault="00852B3C" w:rsidP="00372E83">
          <w:pPr>
            <w:pStyle w:val="Encabezado"/>
            <w:jc w:val="center"/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>Versión 0</w:t>
          </w:r>
          <w:r w:rsidR="005A11B0">
            <w:rPr>
              <w:rFonts w:asciiTheme="minorHAnsi" w:hAnsiTheme="minorHAnsi"/>
              <w:b/>
            </w:rPr>
            <w:t>1</w:t>
          </w:r>
        </w:p>
      </w:tc>
      <w:tc>
        <w:tcPr>
          <w:tcW w:w="1061" w:type="dxa"/>
          <w:shd w:val="clear" w:color="auto" w:fill="C2D69B" w:themeFill="accent3" w:themeFillTint="99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Misional</w:t>
          </w:r>
        </w:p>
      </w:tc>
      <w:tc>
        <w:tcPr>
          <w:tcW w:w="1061" w:type="dxa"/>
          <w:shd w:val="clear" w:color="auto" w:fill="FFFF66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Estratégico</w:t>
          </w:r>
        </w:p>
      </w:tc>
      <w:tc>
        <w:tcPr>
          <w:tcW w:w="1061" w:type="dxa"/>
          <w:shd w:val="clear" w:color="auto" w:fill="00B0F0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Apoyo</w:t>
          </w:r>
        </w:p>
      </w:tc>
      <w:tc>
        <w:tcPr>
          <w:tcW w:w="1062" w:type="dxa"/>
          <w:shd w:val="clear" w:color="auto" w:fill="FF0000"/>
          <w:vAlign w:val="center"/>
          <w:hideMark/>
        </w:tcPr>
        <w:p w:rsidR="00E077DC" w:rsidRPr="00DF1B8B" w:rsidRDefault="00E077DC" w:rsidP="00372E83">
          <w:pPr>
            <w:pStyle w:val="Encabezado"/>
            <w:jc w:val="center"/>
            <w:rPr>
              <w:rFonts w:asciiTheme="minorHAnsi" w:hAnsiTheme="minorHAnsi"/>
              <w:sz w:val="14"/>
            </w:rPr>
          </w:pPr>
          <w:r w:rsidRPr="00DF1B8B">
            <w:rPr>
              <w:rFonts w:asciiTheme="minorHAnsi" w:hAnsiTheme="minorHAnsi"/>
              <w:sz w:val="14"/>
            </w:rPr>
            <w:t>Evaluativo</w:t>
          </w:r>
        </w:p>
      </w:tc>
      <w:tc>
        <w:tcPr>
          <w:tcW w:w="1567" w:type="dxa"/>
          <w:vAlign w:val="center"/>
          <w:hideMark/>
        </w:tcPr>
        <w:p w:rsidR="00E077DC" w:rsidRPr="00DF1B8B" w:rsidRDefault="00E077DC" w:rsidP="00372E83">
          <w:pPr>
            <w:pStyle w:val="Encabezado"/>
            <w:jc w:val="right"/>
            <w:rPr>
              <w:rFonts w:asciiTheme="minorHAnsi" w:hAnsiTheme="minorHAnsi"/>
              <w:b/>
            </w:rPr>
          </w:pPr>
          <w:r w:rsidRPr="00DF1B8B">
            <w:rPr>
              <w:rFonts w:asciiTheme="minorHAnsi" w:hAnsiTheme="minorHAnsi"/>
              <w:b/>
            </w:rPr>
            <w:t xml:space="preserve">Página 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PAGE </w:instrTex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5577FA">
            <w:rPr>
              <w:rStyle w:val="Nmerodepgina"/>
              <w:rFonts w:asciiTheme="minorHAnsi" w:hAnsiTheme="minorHAnsi"/>
              <w:b/>
              <w:noProof/>
            </w:rPr>
            <w:t>1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  <w:r w:rsidRPr="00DF1B8B">
            <w:rPr>
              <w:rStyle w:val="Nmerodepgina"/>
              <w:rFonts w:asciiTheme="minorHAnsi" w:hAnsiTheme="minorHAnsi"/>
              <w:b/>
            </w:rPr>
            <w:t xml:space="preserve"> de 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begin"/>
          </w:r>
          <w:r w:rsidRPr="00DF1B8B">
            <w:rPr>
              <w:rStyle w:val="Nmerodepgina"/>
              <w:rFonts w:asciiTheme="minorHAnsi" w:hAnsiTheme="minorHAnsi"/>
              <w:b/>
            </w:rPr>
            <w:instrText xml:space="preserve"> NUMPAGES </w:instrTex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separate"/>
          </w:r>
          <w:r w:rsidR="00724A55">
            <w:rPr>
              <w:rStyle w:val="Nmerodepgina"/>
              <w:rFonts w:asciiTheme="minorHAnsi" w:hAnsiTheme="minorHAnsi"/>
              <w:b/>
              <w:noProof/>
            </w:rPr>
            <w:t>3</w:t>
          </w:r>
          <w:r w:rsidR="004F1760" w:rsidRPr="00DF1B8B">
            <w:rPr>
              <w:rStyle w:val="Nmerodepgina"/>
              <w:rFonts w:asciiTheme="minorHAnsi" w:hAnsiTheme="minorHAnsi"/>
              <w:b/>
            </w:rPr>
            <w:fldChar w:fldCharType="end"/>
          </w:r>
        </w:p>
      </w:tc>
    </w:tr>
  </w:tbl>
  <w:p w:rsidR="00532B92" w:rsidRDefault="00532B92" w:rsidP="00EE7A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210F7"/>
    <w:multiLevelType w:val="hybridMultilevel"/>
    <w:tmpl w:val="1D220B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7CB4"/>
    <w:rsid w:val="000259EE"/>
    <w:rsid w:val="0003055B"/>
    <w:rsid w:val="000352E4"/>
    <w:rsid w:val="00035BCF"/>
    <w:rsid w:val="0004273B"/>
    <w:rsid w:val="00043047"/>
    <w:rsid w:val="00044F9C"/>
    <w:rsid w:val="000545F7"/>
    <w:rsid w:val="0005598F"/>
    <w:rsid w:val="00060B97"/>
    <w:rsid w:val="000629C1"/>
    <w:rsid w:val="00063AB1"/>
    <w:rsid w:val="00067738"/>
    <w:rsid w:val="00081648"/>
    <w:rsid w:val="0008397A"/>
    <w:rsid w:val="00084939"/>
    <w:rsid w:val="000A2217"/>
    <w:rsid w:val="000A24E5"/>
    <w:rsid w:val="000A696A"/>
    <w:rsid w:val="000B2FB8"/>
    <w:rsid w:val="000B719C"/>
    <w:rsid w:val="000C4686"/>
    <w:rsid w:val="000C7524"/>
    <w:rsid w:val="000D7E95"/>
    <w:rsid w:val="000E0AED"/>
    <w:rsid w:val="000E0FFD"/>
    <w:rsid w:val="000E48D9"/>
    <w:rsid w:val="000F0ADE"/>
    <w:rsid w:val="000F22B9"/>
    <w:rsid w:val="000F6DCB"/>
    <w:rsid w:val="00110459"/>
    <w:rsid w:val="001128B6"/>
    <w:rsid w:val="00113241"/>
    <w:rsid w:val="00122FB2"/>
    <w:rsid w:val="0013097B"/>
    <w:rsid w:val="00136691"/>
    <w:rsid w:val="00144C20"/>
    <w:rsid w:val="001501C1"/>
    <w:rsid w:val="001512BD"/>
    <w:rsid w:val="00154DD3"/>
    <w:rsid w:val="00156814"/>
    <w:rsid w:val="00157373"/>
    <w:rsid w:val="001604B4"/>
    <w:rsid w:val="00163979"/>
    <w:rsid w:val="0016408A"/>
    <w:rsid w:val="00181A4C"/>
    <w:rsid w:val="00183747"/>
    <w:rsid w:val="00184F46"/>
    <w:rsid w:val="001851BE"/>
    <w:rsid w:val="00190076"/>
    <w:rsid w:val="00192949"/>
    <w:rsid w:val="00197D68"/>
    <w:rsid w:val="001A1B25"/>
    <w:rsid w:val="001A4FE6"/>
    <w:rsid w:val="001B3E49"/>
    <w:rsid w:val="001B689A"/>
    <w:rsid w:val="001B713C"/>
    <w:rsid w:val="001C41D3"/>
    <w:rsid w:val="001D2797"/>
    <w:rsid w:val="001D5B7E"/>
    <w:rsid w:val="001E324F"/>
    <w:rsid w:val="001F1AC4"/>
    <w:rsid w:val="001F54E6"/>
    <w:rsid w:val="00203DB9"/>
    <w:rsid w:val="00211E44"/>
    <w:rsid w:val="002208D6"/>
    <w:rsid w:val="00226CFC"/>
    <w:rsid w:val="00237AC1"/>
    <w:rsid w:val="00250497"/>
    <w:rsid w:val="00254AD8"/>
    <w:rsid w:val="00261A28"/>
    <w:rsid w:val="00262570"/>
    <w:rsid w:val="00263C54"/>
    <w:rsid w:val="00266D21"/>
    <w:rsid w:val="002712A5"/>
    <w:rsid w:val="0027301E"/>
    <w:rsid w:val="002749AE"/>
    <w:rsid w:val="00282198"/>
    <w:rsid w:val="00286222"/>
    <w:rsid w:val="00287672"/>
    <w:rsid w:val="0029487E"/>
    <w:rsid w:val="002A55B1"/>
    <w:rsid w:val="002A610D"/>
    <w:rsid w:val="002A755B"/>
    <w:rsid w:val="002B2450"/>
    <w:rsid w:val="002B6AA9"/>
    <w:rsid w:val="002B7421"/>
    <w:rsid w:val="002C0045"/>
    <w:rsid w:val="002C5D9F"/>
    <w:rsid w:val="002D1F09"/>
    <w:rsid w:val="002D2AAA"/>
    <w:rsid w:val="002E12F1"/>
    <w:rsid w:val="002E420F"/>
    <w:rsid w:val="002E796B"/>
    <w:rsid w:val="002F15D1"/>
    <w:rsid w:val="002F1F96"/>
    <w:rsid w:val="002F29FA"/>
    <w:rsid w:val="00301FFD"/>
    <w:rsid w:val="00302E5D"/>
    <w:rsid w:val="00303EE5"/>
    <w:rsid w:val="00304784"/>
    <w:rsid w:val="00307F53"/>
    <w:rsid w:val="003103D1"/>
    <w:rsid w:val="003125E0"/>
    <w:rsid w:val="003167C5"/>
    <w:rsid w:val="00317738"/>
    <w:rsid w:val="00324107"/>
    <w:rsid w:val="0032709C"/>
    <w:rsid w:val="003328C5"/>
    <w:rsid w:val="003340C1"/>
    <w:rsid w:val="0033504F"/>
    <w:rsid w:val="00335764"/>
    <w:rsid w:val="003373CD"/>
    <w:rsid w:val="00345D51"/>
    <w:rsid w:val="003462DD"/>
    <w:rsid w:val="0036003A"/>
    <w:rsid w:val="003604C0"/>
    <w:rsid w:val="00371846"/>
    <w:rsid w:val="00372C56"/>
    <w:rsid w:val="00377A35"/>
    <w:rsid w:val="00380CC4"/>
    <w:rsid w:val="0038249E"/>
    <w:rsid w:val="0038394B"/>
    <w:rsid w:val="00385753"/>
    <w:rsid w:val="003914DE"/>
    <w:rsid w:val="00393F13"/>
    <w:rsid w:val="00396B84"/>
    <w:rsid w:val="003975FA"/>
    <w:rsid w:val="00397A69"/>
    <w:rsid w:val="003A2D3C"/>
    <w:rsid w:val="003A7746"/>
    <w:rsid w:val="003C09BF"/>
    <w:rsid w:val="003C2DE9"/>
    <w:rsid w:val="003C6665"/>
    <w:rsid w:val="003C7715"/>
    <w:rsid w:val="003D7CFF"/>
    <w:rsid w:val="003E2451"/>
    <w:rsid w:val="003E264A"/>
    <w:rsid w:val="003E7301"/>
    <w:rsid w:val="003F342E"/>
    <w:rsid w:val="003F55D2"/>
    <w:rsid w:val="0041386C"/>
    <w:rsid w:val="00415969"/>
    <w:rsid w:val="004216AF"/>
    <w:rsid w:val="00427DE1"/>
    <w:rsid w:val="00437636"/>
    <w:rsid w:val="004432A1"/>
    <w:rsid w:val="004450D0"/>
    <w:rsid w:val="0045043E"/>
    <w:rsid w:val="00455960"/>
    <w:rsid w:val="00461D02"/>
    <w:rsid w:val="00461F60"/>
    <w:rsid w:val="004649E9"/>
    <w:rsid w:val="00467FE4"/>
    <w:rsid w:val="0047194F"/>
    <w:rsid w:val="00475633"/>
    <w:rsid w:val="0047588F"/>
    <w:rsid w:val="00480A97"/>
    <w:rsid w:val="00485609"/>
    <w:rsid w:val="00486DAA"/>
    <w:rsid w:val="00491943"/>
    <w:rsid w:val="004A0D0C"/>
    <w:rsid w:val="004A35C7"/>
    <w:rsid w:val="004B24C1"/>
    <w:rsid w:val="004B628D"/>
    <w:rsid w:val="004C261B"/>
    <w:rsid w:val="004C3128"/>
    <w:rsid w:val="004C3FDD"/>
    <w:rsid w:val="004C4E7A"/>
    <w:rsid w:val="004D5B35"/>
    <w:rsid w:val="004D73F8"/>
    <w:rsid w:val="004E0DE4"/>
    <w:rsid w:val="004F1760"/>
    <w:rsid w:val="004F3575"/>
    <w:rsid w:val="004F3A58"/>
    <w:rsid w:val="004F3EB9"/>
    <w:rsid w:val="004F609A"/>
    <w:rsid w:val="00502A4B"/>
    <w:rsid w:val="005041F8"/>
    <w:rsid w:val="00510246"/>
    <w:rsid w:val="00515762"/>
    <w:rsid w:val="00521811"/>
    <w:rsid w:val="00527DD4"/>
    <w:rsid w:val="0053231C"/>
    <w:rsid w:val="00532B92"/>
    <w:rsid w:val="00532E58"/>
    <w:rsid w:val="00533B11"/>
    <w:rsid w:val="0053428C"/>
    <w:rsid w:val="00542CD1"/>
    <w:rsid w:val="005457CD"/>
    <w:rsid w:val="005502CB"/>
    <w:rsid w:val="005520B1"/>
    <w:rsid w:val="00554BBC"/>
    <w:rsid w:val="005574BF"/>
    <w:rsid w:val="005577FA"/>
    <w:rsid w:val="00566E61"/>
    <w:rsid w:val="00566FFD"/>
    <w:rsid w:val="005759DE"/>
    <w:rsid w:val="005773D1"/>
    <w:rsid w:val="00577CF8"/>
    <w:rsid w:val="0059185D"/>
    <w:rsid w:val="00593E39"/>
    <w:rsid w:val="005A11B0"/>
    <w:rsid w:val="005A22F2"/>
    <w:rsid w:val="005B3739"/>
    <w:rsid w:val="005B4112"/>
    <w:rsid w:val="005B427C"/>
    <w:rsid w:val="005C3881"/>
    <w:rsid w:val="005D3210"/>
    <w:rsid w:val="005D7CE6"/>
    <w:rsid w:val="005E2747"/>
    <w:rsid w:val="005E4769"/>
    <w:rsid w:val="005E476F"/>
    <w:rsid w:val="005E57AB"/>
    <w:rsid w:val="005E6DCF"/>
    <w:rsid w:val="006011B9"/>
    <w:rsid w:val="006028B8"/>
    <w:rsid w:val="00602C78"/>
    <w:rsid w:val="00607E40"/>
    <w:rsid w:val="006124AA"/>
    <w:rsid w:val="006131BA"/>
    <w:rsid w:val="00631142"/>
    <w:rsid w:val="0063253D"/>
    <w:rsid w:val="00632915"/>
    <w:rsid w:val="006347FA"/>
    <w:rsid w:val="00644BA4"/>
    <w:rsid w:val="00646346"/>
    <w:rsid w:val="0065122C"/>
    <w:rsid w:val="006554DA"/>
    <w:rsid w:val="00660649"/>
    <w:rsid w:val="00662FCB"/>
    <w:rsid w:val="00675CFE"/>
    <w:rsid w:val="006827EF"/>
    <w:rsid w:val="00686AAE"/>
    <w:rsid w:val="00687D2B"/>
    <w:rsid w:val="006916F8"/>
    <w:rsid w:val="006924F0"/>
    <w:rsid w:val="006A399E"/>
    <w:rsid w:val="006A5C03"/>
    <w:rsid w:val="006B0B7E"/>
    <w:rsid w:val="006B0C87"/>
    <w:rsid w:val="006C0E96"/>
    <w:rsid w:val="006C2006"/>
    <w:rsid w:val="006C7379"/>
    <w:rsid w:val="006D74A7"/>
    <w:rsid w:val="006E2412"/>
    <w:rsid w:val="00704533"/>
    <w:rsid w:val="00706C82"/>
    <w:rsid w:val="007071B4"/>
    <w:rsid w:val="00711B66"/>
    <w:rsid w:val="00711C6E"/>
    <w:rsid w:val="00713C81"/>
    <w:rsid w:val="007152E8"/>
    <w:rsid w:val="007157D3"/>
    <w:rsid w:val="00723356"/>
    <w:rsid w:val="00724A55"/>
    <w:rsid w:val="00734C1A"/>
    <w:rsid w:val="00740E68"/>
    <w:rsid w:val="00742F0D"/>
    <w:rsid w:val="00743E4B"/>
    <w:rsid w:val="0076497B"/>
    <w:rsid w:val="00767E25"/>
    <w:rsid w:val="00785FD7"/>
    <w:rsid w:val="00794149"/>
    <w:rsid w:val="00794C0E"/>
    <w:rsid w:val="007B66C9"/>
    <w:rsid w:val="007C39AB"/>
    <w:rsid w:val="007C4682"/>
    <w:rsid w:val="007C7E92"/>
    <w:rsid w:val="007E0545"/>
    <w:rsid w:val="007E24AB"/>
    <w:rsid w:val="007E7853"/>
    <w:rsid w:val="007E7A39"/>
    <w:rsid w:val="00801004"/>
    <w:rsid w:val="008062F5"/>
    <w:rsid w:val="00807AB0"/>
    <w:rsid w:val="00823A3C"/>
    <w:rsid w:val="00836AA4"/>
    <w:rsid w:val="00842E44"/>
    <w:rsid w:val="0084731B"/>
    <w:rsid w:val="008500CB"/>
    <w:rsid w:val="00852B3C"/>
    <w:rsid w:val="00856C46"/>
    <w:rsid w:val="00857E46"/>
    <w:rsid w:val="00862A5A"/>
    <w:rsid w:val="008705B6"/>
    <w:rsid w:val="0087095D"/>
    <w:rsid w:val="00872C4D"/>
    <w:rsid w:val="00876523"/>
    <w:rsid w:val="008808AB"/>
    <w:rsid w:val="00880FBD"/>
    <w:rsid w:val="008835F5"/>
    <w:rsid w:val="00891AFB"/>
    <w:rsid w:val="008953FF"/>
    <w:rsid w:val="008A19DA"/>
    <w:rsid w:val="008A2148"/>
    <w:rsid w:val="008B245C"/>
    <w:rsid w:val="008C2080"/>
    <w:rsid w:val="008D26B9"/>
    <w:rsid w:val="008D350C"/>
    <w:rsid w:val="008E03F1"/>
    <w:rsid w:val="008E05B3"/>
    <w:rsid w:val="008E314F"/>
    <w:rsid w:val="008E5582"/>
    <w:rsid w:val="008F7964"/>
    <w:rsid w:val="0090769A"/>
    <w:rsid w:val="00917703"/>
    <w:rsid w:val="00917F9B"/>
    <w:rsid w:val="00921871"/>
    <w:rsid w:val="009256EC"/>
    <w:rsid w:val="00927BE4"/>
    <w:rsid w:val="0093021C"/>
    <w:rsid w:val="0093171F"/>
    <w:rsid w:val="00940604"/>
    <w:rsid w:val="00943362"/>
    <w:rsid w:val="00945999"/>
    <w:rsid w:val="009474FC"/>
    <w:rsid w:val="00956BB7"/>
    <w:rsid w:val="009620AF"/>
    <w:rsid w:val="00973B75"/>
    <w:rsid w:val="00977849"/>
    <w:rsid w:val="00981A7D"/>
    <w:rsid w:val="00983830"/>
    <w:rsid w:val="009A4949"/>
    <w:rsid w:val="009A6278"/>
    <w:rsid w:val="009B4A66"/>
    <w:rsid w:val="009B5DE8"/>
    <w:rsid w:val="009B7F50"/>
    <w:rsid w:val="009C384A"/>
    <w:rsid w:val="009D11D1"/>
    <w:rsid w:val="009D53BE"/>
    <w:rsid w:val="009E015F"/>
    <w:rsid w:val="009F1CD4"/>
    <w:rsid w:val="009F49AC"/>
    <w:rsid w:val="009F68CF"/>
    <w:rsid w:val="00A047F1"/>
    <w:rsid w:val="00A0572B"/>
    <w:rsid w:val="00A067B2"/>
    <w:rsid w:val="00A314AB"/>
    <w:rsid w:val="00A33D33"/>
    <w:rsid w:val="00A33FF6"/>
    <w:rsid w:val="00A3493F"/>
    <w:rsid w:val="00A412E6"/>
    <w:rsid w:val="00A44668"/>
    <w:rsid w:val="00A44A38"/>
    <w:rsid w:val="00A62CF0"/>
    <w:rsid w:val="00A72DD3"/>
    <w:rsid w:val="00A73C65"/>
    <w:rsid w:val="00A759AB"/>
    <w:rsid w:val="00AB0E3C"/>
    <w:rsid w:val="00AB2F17"/>
    <w:rsid w:val="00AB40B9"/>
    <w:rsid w:val="00AB4DDB"/>
    <w:rsid w:val="00AB58DB"/>
    <w:rsid w:val="00AC170A"/>
    <w:rsid w:val="00AC1E73"/>
    <w:rsid w:val="00AC2388"/>
    <w:rsid w:val="00AC5353"/>
    <w:rsid w:val="00AD5607"/>
    <w:rsid w:val="00AF1770"/>
    <w:rsid w:val="00AF2622"/>
    <w:rsid w:val="00AF4188"/>
    <w:rsid w:val="00B07FE9"/>
    <w:rsid w:val="00B12FBA"/>
    <w:rsid w:val="00B20A80"/>
    <w:rsid w:val="00B3117E"/>
    <w:rsid w:val="00B3415E"/>
    <w:rsid w:val="00B44D0F"/>
    <w:rsid w:val="00B51770"/>
    <w:rsid w:val="00B52A28"/>
    <w:rsid w:val="00B6219C"/>
    <w:rsid w:val="00B64F4B"/>
    <w:rsid w:val="00B67431"/>
    <w:rsid w:val="00B81ECD"/>
    <w:rsid w:val="00B83805"/>
    <w:rsid w:val="00B83866"/>
    <w:rsid w:val="00B849F6"/>
    <w:rsid w:val="00B9005F"/>
    <w:rsid w:val="00BA7AD7"/>
    <w:rsid w:val="00BB2CF4"/>
    <w:rsid w:val="00BB3929"/>
    <w:rsid w:val="00BB79D4"/>
    <w:rsid w:val="00BD06BA"/>
    <w:rsid w:val="00BD3E65"/>
    <w:rsid w:val="00BD7A0A"/>
    <w:rsid w:val="00BE54B8"/>
    <w:rsid w:val="00BF05FD"/>
    <w:rsid w:val="00BF072E"/>
    <w:rsid w:val="00C01E2E"/>
    <w:rsid w:val="00C07569"/>
    <w:rsid w:val="00C10559"/>
    <w:rsid w:val="00C12F4B"/>
    <w:rsid w:val="00C2097D"/>
    <w:rsid w:val="00C274D6"/>
    <w:rsid w:val="00C27A17"/>
    <w:rsid w:val="00C34781"/>
    <w:rsid w:val="00C55ECF"/>
    <w:rsid w:val="00C57601"/>
    <w:rsid w:val="00C60CCE"/>
    <w:rsid w:val="00C617E7"/>
    <w:rsid w:val="00C70C4F"/>
    <w:rsid w:val="00C7446C"/>
    <w:rsid w:val="00C81930"/>
    <w:rsid w:val="00C94C38"/>
    <w:rsid w:val="00C959C3"/>
    <w:rsid w:val="00CA085B"/>
    <w:rsid w:val="00CA151B"/>
    <w:rsid w:val="00CB6FAB"/>
    <w:rsid w:val="00CC249A"/>
    <w:rsid w:val="00CC3977"/>
    <w:rsid w:val="00CC7704"/>
    <w:rsid w:val="00CE3719"/>
    <w:rsid w:val="00CE4EDC"/>
    <w:rsid w:val="00CE5767"/>
    <w:rsid w:val="00CE7CD4"/>
    <w:rsid w:val="00CF4900"/>
    <w:rsid w:val="00CF52B9"/>
    <w:rsid w:val="00CF7F9D"/>
    <w:rsid w:val="00D042AE"/>
    <w:rsid w:val="00D050B6"/>
    <w:rsid w:val="00D326B4"/>
    <w:rsid w:val="00D3644E"/>
    <w:rsid w:val="00D44A48"/>
    <w:rsid w:val="00D54057"/>
    <w:rsid w:val="00D5580F"/>
    <w:rsid w:val="00D60664"/>
    <w:rsid w:val="00D6140E"/>
    <w:rsid w:val="00D61634"/>
    <w:rsid w:val="00D7308E"/>
    <w:rsid w:val="00D77BF3"/>
    <w:rsid w:val="00D81A51"/>
    <w:rsid w:val="00D82573"/>
    <w:rsid w:val="00D97E3D"/>
    <w:rsid w:val="00DA0742"/>
    <w:rsid w:val="00DA0ECF"/>
    <w:rsid w:val="00DB01E9"/>
    <w:rsid w:val="00DB5DF3"/>
    <w:rsid w:val="00DC27C0"/>
    <w:rsid w:val="00DD268E"/>
    <w:rsid w:val="00DD3B5B"/>
    <w:rsid w:val="00DE4299"/>
    <w:rsid w:val="00DE5884"/>
    <w:rsid w:val="00E00654"/>
    <w:rsid w:val="00E077DC"/>
    <w:rsid w:val="00E12E9A"/>
    <w:rsid w:val="00E13855"/>
    <w:rsid w:val="00E329B5"/>
    <w:rsid w:val="00E35EEE"/>
    <w:rsid w:val="00E36CDD"/>
    <w:rsid w:val="00E372ED"/>
    <w:rsid w:val="00E40E35"/>
    <w:rsid w:val="00E45501"/>
    <w:rsid w:val="00E50C4A"/>
    <w:rsid w:val="00E83FB7"/>
    <w:rsid w:val="00E876F8"/>
    <w:rsid w:val="00E91DE4"/>
    <w:rsid w:val="00E93071"/>
    <w:rsid w:val="00E96AC7"/>
    <w:rsid w:val="00EA02BD"/>
    <w:rsid w:val="00EA1459"/>
    <w:rsid w:val="00EA78FC"/>
    <w:rsid w:val="00EB2902"/>
    <w:rsid w:val="00EC0EC7"/>
    <w:rsid w:val="00EC32AD"/>
    <w:rsid w:val="00EC6BE6"/>
    <w:rsid w:val="00ED2CD0"/>
    <w:rsid w:val="00ED3CE5"/>
    <w:rsid w:val="00ED5104"/>
    <w:rsid w:val="00EE2089"/>
    <w:rsid w:val="00EE3D01"/>
    <w:rsid w:val="00EE6BFB"/>
    <w:rsid w:val="00EE7A86"/>
    <w:rsid w:val="00EF08F1"/>
    <w:rsid w:val="00EF524E"/>
    <w:rsid w:val="00EF5D7E"/>
    <w:rsid w:val="00EF694A"/>
    <w:rsid w:val="00EF6C64"/>
    <w:rsid w:val="00EF7E4D"/>
    <w:rsid w:val="00F00067"/>
    <w:rsid w:val="00F028AE"/>
    <w:rsid w:val="00F05B08"/>
    <w:rsid w:val="00F12AA7"/>
    <w:rsid w:val="00F14BDC"/>
    <w:rsid w:val="00F22C45"/>
    <w:rsid w:val="00F23408"/>
    <w:rsid w:val="00F25341"/>
    <w:rsid w:val="00F31D8C"/>
    <w:rsid w:val="00F35ABE"/>
    <w:rsid w:val="00F37A73"/>
    <w:rsid w:val="00F50CEE"/>
    <w:rsid w:val="00F54180"/>
    <w:rsid w:val="00F63270"/>
    <w:rsid w:val="00F63C9B"/>
    <w:rsid w:val="00F649D6"/>
    <w:rsid w:val="00F81221"/>
    <w:rsid w:val="00F83379"/>
    <w:rsid w:val="00F84BC5"/>
    <w:rsid w:val="00F866A4"/>
    <w:rsid w:val="00F86CC7"/>
    <w:rsid w:val="00F87565"/>
    <w:rsid w:val="00F9485A"/>
    <w:rsid w:val="00F9729B"/>
    <w:rsid w:val="00FA32FB"/>
    <w:rsid w:val="00FA33D2"/>
    <w:rsid w:val="00FA7564"/>
    <w:rsid w:val="00FB089A"/>
    <w:rsid w:val="00FB3762"/>
    <w:rsid w:val="00FB465F"/>
    <w:rsid w:val="00FB6F87"/>
    <w:rsid w:val="00FC6169"/>
    <w:rsid w:val="00FD4106"/>
    <w:rsid w:val="00FE06D8"/>
    <w:rsid w:val="00FE40E6"/>
    <w:rsid w:val="00FE7233"/>
    <w:rsid w:val="00FF332D"/>
    <w:rsid w:val="00FF6CE1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760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58DB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D268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D268E"/>
    <w:rPr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5577F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760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58DB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D268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D268E"/>
    <w:rPr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5577F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8A36F-A614-4F11-BC90-C3D30A6E8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170</TotalTime>
  <Pages>3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ing. jacosta</dc:creator>
  <cp:lastModifiedBy>ControlInterno</cp:lastModifiedBy>
  <cp:revision>27</cp:revision>
  <cp:lastPrinted>2015-11-24T14:53:00Z</cp:lastPrinted>
  <dcterms:created xsi:type="dcterms:W3CDTF">2018-01-31T13:45:00Z</dcterms:created>
  <dcterms:modified xsi:type="dcterms:W3CDTF">2018-02-01T14:56:00Z</dcterms:modified>
</cp:coreProperties>
</file>